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07416D5C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AF384" w14:textId="671FE450" w:rsidR="004A574C" w:rsidRPr="009B668D" w:rsidRDefault="009B668D" w:rsidP="004A574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  <w:bookmarkStart w:id="0" w:name="_GoBack"/>
                            <w:bookmarkEnd w:id="0"/>
                          </w:p>
                          <w:p w14:paraId="799EFD60" w14:textId="77777777" w:rsidR="004A574C" w:rsidRPr="004A574C" w:rsidRDefault="004A574C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78BAF384" w14:textId="671FE450" w:rsidR="004A574C" w:rsidRPr="009B668D" w:rsidRDefault="009B668D" w:rsidP="004A574C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  <w:bookmarkStart w:id="1" w:name="_GoBack"/>
                      <w:bookmarkEnd w:id="1"/>
                    </w:p>
                    <w:p w14:paraId="799EFD60" w14:textId="77777777" w:rsidR="004A574C" w:rsidRPr="004A574C" w:rsidRDefault="004A574C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27E5A" w14:textId="77777777" w:rsidR="00980C62" w:rsidRDefault="00980C62" w:rsidP="00A24B5D">
      <w:pPr>
        <w:spacing w:after="0" w:line="240" w:lineRule="auto"/>
      </w:pPr>
      <w:r>
        <w:separator/>
      </w:r>
    </w:p>
  </w:endnote>
  <w:endnote w:type="continuationSeparator" w:id="0">
    <w:p w14:paraId="096B7F3D" w14:textId="77777777" w:rsidR="00980C62" w:rsidRDefault="00980C62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5F86A" w14:textId="77777777" w:rsidR="00980C62" w:rsidRDefault="00980C62" w:rsidP="00A24B5D">
      <w:pPr>
        <w:spacing w:after="0" w:line="240" w:lineRule="auto"/>
      </w:pPr>
      <w:r>
        <w:separator/>
      </w:r>
    </w:p>
  </w:footnote>
  <w:footnote w:type="continuationSeparator" w:id="0">
    <w:p w14:paraId="0418C76D" w14:textId="77777777" w:rsidR="00980C62" w:rsidRDefault="00980C62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77777777" w:rsidR="00A24B5D" w:rsidRDefault="00980C62">
    <w:pPr>
      <w:pStyle w:val="Koptekst"/>
    </w:pPr>
    <w:r>
      <w:rPr>
        <w:noProof/>
      </w:rPr>
      <w:pict w14:anchorId="192AD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644219" o:spid="_x0000_s2050" type="#_x0000_t75" style="position:absolute;margin-left:0;margin-top:0;width:859.2pt;height:612.5pt;z-index:-251657216;mso-position-horizontal:center;mso-position-horizontal-relative:margin;mso-position-vertical:center;mso-position-vertical-relative:margin" o:allowincell="f">
          <v:imagedata r:id="rId1" o:title="KNGU Diploma DG Trampolinespringen_Tekengebied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77777777" w:rsidR="00A24B5D" w:rsidRDefault="00980C62">
    <w:pPr>
      <w:pStyle w:val="Koptekst"/>
    </w:pPr>
    <w:r>
      <w:rPr>
        <w:noProof/>
      </w:rPr>
      <w:pict w14:anchorId="1AEC2F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644220" o:spid="_x0000_s2051" type="#_x0000_t75" style="position:absolute;margin-left:0;margin-top:0;width:859.2pt;height:612.5pt;z-index:-251656192;mso-position-horizontal:center;mso-position-horizontal-relative:margin;mso-position-vertical:center;mso-position-vertical-relative:margin" o:allowincell="f">
          <v:imagedata r:id="rId1" o:title="KNGU Diploma DG Trampolinespringen_Tekengebied 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77777777" w:rsidR="00A24B5D" w:rsidRDefault="00980C62">
    <w:pPr>
      <w:pStyle w:val="Koptekst"/>
    </w:pPr>
    <w:r>
      <w:rPr>
        <w:noProof/>
      </w:rPr>
      <w:pict w14:anchorId="71F5EF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644218" o:spid="_x0000_s2049" type="#_x0000_t75" style="position:absolute;margin-left:0;margin-top:0;width:859.2pt;height:612.5pt;z-index:-251658240;mso-position-horizontal:center;mso-position-horizontal-relative:margin;mso-position-vertical:center;mso-position-vertical-relative:margin" o:allowincell="f">
          <v:imagedata r:id="rId1" o:title="KNGU Diploma DG Trampolinespringen_Tekengebied 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4A574C"/>
    <w:rsid w:val="006372A5"/>
    <w:rsid w:val="0070267D"/>
    <w:rsid w:val="00980C62"/>
    <w:rsid w:val="009B668D"/>
    <w:rsid w:val="00A24B5D"/>
    <w:rsid w:val="00E8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2020-02-14T18:23:00Z</dcterms:created>
  <dcterms:modified xsi:type="dcterms:W3CDTF">2020-02-14T18:23:00Z</dcterms:modified>
</cp:coreProperties>
</file>